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CC53E" w14:textId="5A755E27" w:rsidR="00D157BF" w:rsidRDefault="003E0FBD" w:rsidP="00D157BF">
      <w:r>
        <w:rPr>
          <w:noProof/>
        </w:rPr>
        <w:drawing>
          <wp:anchor distT="0" distB="0" distL="114300" distR="114300" simplePos="0" relativeHeight="251689984" behindDoc="0" locked="0" layoutInCell="1" allowOverlap="1" wp14:anchorId="7F143828" wp14:editId="5AE1A307">
            <wp:simplePos x="0" y="0"/>
            <wp:positionH relativeFrom="margin">
              <wp:posOffset>0</wp:posOffset>
            </wp:positionH>
            <wp:positionV relativeFrom="paragraph">
              <wp:posOffset>7105015</wp:posOffset>
            </wp:positionV>
            <wp:extent cx="1028700" cy="1019175"/>
            <wp:effectExtent l="0" t="0" r="0" b="9525"/>
            <wp:wrapSquare wrapText="bothSides"/>
            <wp:docPr id="42002723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02723" name="Picture 1" descr="A qr code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5" t="8661" r="7086" b="7086"/>
                    <a:stretch/>
                  </pic:blipFill>
                  <pic:spPr bwMode="auto">
                    <a:xfrm>
                      <a:off x="0" y="0"/>
                      <a:ext cx="10287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1" layoutInCell="1" allowOverlap="1" wp14:anchorId="0AE85373" wp14:editId="1D382421">
                <wp:simplePos x="0" y="0"/>
                <wp:positionH relativeFrom="margin">
                  <wp:posOffset>0</wp:posOffset>
                </wp:positionH>
                <wp:positionV relativeFrom="paragraph">
                  <wp:posOffset>6705600</wp:posOffset>
                </wp:positionV>
                <wp:extent cx="1090930" cy="523875"/>
                <wp:effectExtent l="0" t="0" r="0" b="9525"/>
                <wp:wrapSquare wrapText="bothSides"/>
                <wp:docPr id="1081917205" name="Text Box 1081917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F5B676" w14:textId="571656A2" w:rsidR="003E0FBD" w:rsidRPr="002D6C7E" w:rsidRDefault="003E0FBD" w:rsidP="003E0FBD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E0FBD">
                              <w:rPr>
                                <w:b/>
                                <w:bCs/>
                                <w:caps/>
                                <w:color w:val="005BBB"/>
                                <w:sz w:val="20"/>
                                <w:szCs w:val="20"/>
                              </w:rPr>
                              <w:t>Learn more and apply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85373" id="_x0000_t202" coordsize="21600,21600" o:spt="202" path="m,l,21600r21600,l21600,xe">
                <v:stroke joinstyle="miter"/>
                <v:path gradientshapeok="t" o:connecttype="rect"/>
              </v:shapetype>
              <v:shape id="Text Box 1081917205" o:spid="_x0000_s1026" type="#_x0000_t202" style="position:absolute;margin-left:0;margin-top:528pt;width:85.9pt;height:41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" filled="f" stroked="f">
                <v:textbox>
                  <w:txbxContent>
                    <w:p w14:paraId="7DF5B676" w14:textId="571656A2" w:rsidR="003E0FBD" w:rsidRPr="002D6C7E" w:rsidRDefault="003E0FBD" w:rsidP="003E0FBD">
                      <w:pPr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3E0FBD">
                        <w:rPr>
                          <w:b/>
                          <w:bCs/>
                          <w:caps/>
                          <w:color w:val="005BBB"/>
                          <w:sz w:val="20"/>
                          <w:szCs w:val="20"/>
                        </w:rPr>
                        <w:t>Learn more and apply</w:t>
                      </w:r>
                    </w:p>
                  </w:txbxContent>
                </v:textbox>
                <w10:wrap type="square" anchorx="margin"/>
                <w10:anchorlock/>
              </v:shape>
            </w:pict>
          </mc:Fallback>
        </mc:AlternateContent>
      </w:r>
      <w:r w:rsidR="007231AB">
        <w:rPr>
          <w:noProof/>
        </w:rPr>
        <w:drawing>
          <wp:anchor distT="0" distB="0" distL="114300" distR="114300" simplePos="0" relativeHeight="251684864" behindDoc="0" locked="1" layoutInCell="1" allowOverlap="1" wp14:anchorId="657CC549" wp14:editId="63A9EC16">
            <wp:simplePos x="0" y="0"/>
            <wp:positionH relativeFrom="column">
              <wp:posOffset>76200</wp:posOffset>
            </wp:positionH>
            <wp:positionV relativeFrom="paragraph">
              <wp:posOffset>4629150</wp:posOffset>
            </wp:positionV>
            <wp:extent cx="883920" cy="905510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46" r="22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05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1E5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1" layoutInCell="1" allowOverlap="1" wp14:anchorId="657CC54B" wp14:editId="657CC54C">
                <wp:simplePos x="0" y="0"/>
                <wp:positionH relativeFrom="column">
                  <wp:posOffset>-650240</wp:posOffset>
                </wp:positionH>
                <wp:positionV relativeFrom="paragraph">
                  <wp:posOffset>6337300</wp:posOffset>
                </wp:positionV>
                <wp:extent cx="3477260" cy="0"/>
                <wp:effectExtent l="1738630" t="0" r="0" b="1766570"/>
                <wp:wrapNone/>
                <wp:docPr id="3" name="Straight Connector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34772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071CA2" id="Straight Connector 3" o:spid="_x0000_s1026" alt="&quot;&quot;" style="position:absolute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1.2pt,499pt" to="222.6pt,4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" strokecolor="#005bbb [3215]" strokeweight=".5pt">
                <v:stroke dashstyle="dash" joinstyle="miter"/>
                <w10:anchorlock/>
              </v:line>
            </w:pict>
          </mc:Fallback>
        </mc:AlternateContent>
      </w:r>
      <w:r w:rsidR="00097054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1" layoutInCell="1" allowOverlap="1" wp14:anchorId="657CC54D" wp14:editId="32665855">
                <wp:simplePos x="0" y="0"/>
                <wp:positionH relativeFrom="column">
                  <wp:posOffset>74930</wp:posOffset>
                </wp:positionH>
                <wp:positionV relativeFrom="paragraph">
                  <wp:posOffset>8748395</wp:posOffset>
                </wp:positionV>
                <wp:extent cx="6708775" cy="3175"/>
                <wp:effectExtent l="0" t="0" r="47625" b="47625"/>
                <wp:wrapNone/>
                <wp:docPr id="10" name="Straight Connector 1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8775" cy="317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5BBB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77171" id="Straight Connector 10" o:spid="_x0000_s1026" alt="&quot;&quot;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9pt,688.85pt" to="534.15pt,6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" strokecolor="#005bbb" strokeweight=".5pt">
                <v:stroke dashstyle="dash" joinstyle="miter"/>
                <w10:anchorlock/>
              </v:line>
            </w:pict>
          </mc:Fallback>
        </mc:AlternateContent>
      </w:r>
      <w:r w:rsidR="00B21E5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1" layoutInCell="1" allowOverlap="1" wp14:anchorId="657CC54F" wp14:editId="1B577073">
                <wp:simplePos x="0" y="0"/>
                <wp:positionH relativeFrom="column">
                  <wp:posOffset>65405</wp:posOffset>
                </wp:positionH>
                <wp:positionV relativeFrom="paragraph">
                  <wp:posOffset>8209280</wp:posOffset>
                </wp:positionV>
                <wp:extent cx="6708775" cy="3175"/>
                <wp:effectExtent l="0" t="0" r="47625" b="47625"/>
                <wp:wrapNone/>
                <wp:docPr id="2" name="Straight Connector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8775" cy="317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5BBB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65B1DA" id="Straight Connector 2" o:spid="_x0000_s1026" alt="&quot;&quot;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5pt,646.4pt" to="533.4pt,6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" strokecolor="#005bbb" strokeweight=".5pt">
                <v:stroke dashstyle="dash" joinstyle="miter"/>
                <w10:anchorlock/>
              </v:line>
            </w:pict>
          </mc:Fallback>
        </mc:AlternateContent>
      </w:r>
      <w:r w:rsidR="00B21E5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1" layoutInCell="1" allowOverlap="1" wp14:anchorId="657CC551" wp14:editId="31FC0B9B">
                <wp:simplePos x="0" y="0"/>
                <wp:positionH relativeFrom="margin">
                  <wp:align>left</wp:align>
                </wp:positionH>
                <wp:positionV relativeFrom="paragraph">
                  <wp:posOffset>8382000</wp:posOffset>
                </wp:positionV>
                <wp:extent cx="6774815" cy="2667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48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7CC55F" w14:textId="2F104705" w:rsidR="00B21E59" w:rsidRPr="003E0FBD" w:rsidRDefault="00B219C1" w:rsidP="00B21E59">
                            <w:pPr>
                              <w:spacing w:line="240" w:lineRule="auto"/>
                              <w:rPr>
                                <w:cap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aps/>
                                <w:sz w:val="14"/>
                                <w:szCs w:val="14"/>
                              </w:rPr>
                              <w:t>“W</w:t>
                            </w:r>
                            <w:r w:rsidR="0005564B" w:rsidRPr="00AB6B96">
                              <w:rPr>
                                <w:caps/>
                                <w:sz w:val="14"/>
                                <w:szCs w:val="14"/>
                              </w:rPr>
                              <w:t>e had the unique privilege of being let into a world that is unlike any world I’ve ever seen</w:t>
                            </w:r>
                            <w:r w:rsidR="00E667A9">
                              <w:rPr>
                                <w:caps/>
                                <w:sz w:val="14"/>
                                <w:szCs w:val="14"/>
                              </w:rPr>
                              <w:t>.</w:t>
                            </w:r>
                            <w:r w:rsidR="0005564B" w:rsidRPr="00AB6B96">
                              <w:rPr>
                                <w:caps/>
                                <w:sz w:val="14"/>
                                <w:szCs w:val="14"/>
                              </w:rPr>
                              <w:t xml:space="preserve">” </w:t>
                            </w:r>
                            <w:r w:rsidR="00F74803">
                              <w:rPr>
                                <w:caps/>
                                <w:sz w:val="14"/>
                                <w:szCs w:val="14"/>
                              </w:rPr>
                              <w:t xml:space="preserve"> — </w:t>
                            </w:r>
                            <w:r w:rsidR="0005564B" w:rsidRPr="00AB6B96">
                              <w:rPr>
                                <w:caps/>
                                <w:sz w:val="14"/>
                                <w:szCs w:val="14"/>
                              </w:rPr>
                              <w:t>MSW Student</w:t>
                            </w:r>
                            <w:r w:rsidR="00F74803">
                              <w:rPr>
                                <w:cap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5564B" w:rsidRPr="00AB6B96">
                              <w:rPr>
                                <w:caps/>
                                <w:sz w:val="14"/>
                                <w:szCs w:val="14"/>
                              </w:rPr>
                              <w:t>Alisa Chirico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CC551" id="Text Box 1" o:spid="_x0000_s1027" type="#_x0000_t202" style="position:absolute;margin-left:0;margin-top:660pt;width:533.45pt;height:21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" filled="f" stroked="f">
                <v:textbox>
                  <w:txbxContent>
                    <w:p w14:paraId="657CC55F" w14:textId="2F104705" w:rsidR="00B21E59" w:rsidRPr="003E0FBD" w:rsidRDefault="00B219C1" w:rsidP="00B21E59">
                      <w:pPr>
                        <w:spacing w:line="240" w:lineRule="auto"/>
                        <w:rPr>
                          <w:caps/>
                          <w:sz w:val="14"/>
                          <w:szCs w:val="14"/>
                        </w:rPr>
                      </w:pPr>
                      <w:r>
                        <w:rPr>
                          <w:caps/>
                          <w:sz w:val="14"/>
                          <w:szCs w:val="14"/>
                        </w:rPr>
                        <w:t>“W</w:t>
                      </w:r>
                      <w:r w:rsidR="0005564B" w:rsidRPr="00AB6B96">
                        <w:rPr>
                          <w:caps/>
                          <w:sz w:val="14"/>
                          <w:szCs w:val="14"/>
                        </w:rPr>
                        <w:t>e had the unique privilege of being let into a world that is unlike any world I’ve ever seen</w:t>
                      </w:r>
                      <w:r w:rsidR="00E667A9">
                        <w:rPr>
                          <w:caps/>
                          <w:sz w:val="14"/>
                          <w:szCs w:val="14"/>
                        </w:rPr>
                        <w:t>.</w:t>
                      </w:r>
                      <w:r w:rsidR="0005564B" w:rsidRPr="00AB6B96">
                        <w:rPr>
                          <w:caps/>
                          <w:sz w:val="14"/>
                          <w:szCs w:val="14"/>
                        </w:rPr>
                        <w:t xml:space="preserve">” </w:t>
                      </w:r>
                      <w:r w:rsidR="00F74803">
                        <w:rPr>
                          <w:caps/>
                          <w:sz w:val="14"/>
                          <w:szCs w:val="14"/>
                        </w:rPr>
                        <w:t xml:space="preserve"> — </w:t>
                      </w:r>
                      <w:r w:rsidR="0005564B" w:rsidRPr="00AB6B96">
                        <w:rPr>
                          <w:caps/>
                          <w:sz w:val="14"/>
                          <w:szCs w:val="14"/>
                        </w:rPr>
                        <w:t>MSW Student</w:t>
                      </w:r>
                      <w:r w:rsidR="00F74803">
                        <w:rPr>
                          <w:caps/>
                          <w:sz w:val="14"/>
                          <w:szCs w:val="14"/>
                        </w:rPr>
                        <w:t xml:space="preserve"> </w:t>
                      </w:r>
                      <w:r w:rsidR="0005564B" w:rsidRPr="00AB6B96">
                        <w:rPr>
                          <w:caps/>
                          <w:sz w:val="14"/>
                          <w:szCs w:val="14"/>
                        </w:rPr>
                        <w:t>Alisa Chirico</w:t>
                      </w:r>
                    </w:p>
                  </w:txbxContent>
                </v:textbox>
                <w10:wrap type="square" anchorx="margin"/>
                <w10:anchorlock/>
              </v:shape>
            </w:pict>
          </mc:Fallback>
        </mc:AlternateContent>
      </w:r>
      <w:r w:rsidR="00724E6A" w:rsidRPr="00AA4794">
        <w:rPr>
          <w:noProof/>
        </w:rPr>
        <w:drawing>
          <wp:anchor distT="0" distB="457200" distL="114300" distR="114300" simplePos="0" relativeHeight="251667456" behindDoc="0" locked="1" layoutInCell="1" allowOverlap="1" wp14:anchorId="657CC553" wp14:editId="0F130EB0">
            <wp:simplePos x="0" y="0"/>
            <wp:positionH relativeFrom="margin">
              <wp:posOffset>82550</wp:posOffset>
            </wp:positionH>
            <wp:positionV relativeFrom="page">
              <wp:posOffset>1270000</wp:posOffset>
            </wp:positionV>
            <wp:extent cx="6735445" cy="3535680"/>
            <wp:effectExtent l="0" t="0" r="8255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04" b="150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445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A0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657CC555" wp14:editId="7E930490">
                <wp:simplePos x="0" y="0"/>
                <wp:positionH relativeFrom="column">
                  <wp:posOffset>1165860</wp:posOffset>
                </wp:positionH>
                <wp:positionV relativeFrom="paragraph">
                  <wp:posOffset>4556760</wp:posOffset>
                </wp:positionV>
                <wp:extent cx="5619115" cy="359029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115" cy="3590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7CC560" w14:textId="17C0EAF9" w:rsidR="007231AB" w:rsidRPr="007231AB" w:rsidRDefault="006E6604" w:rsidP="007231AB">
                            <w:pPr>
                              <w:pStyle w:val="EventDate"/>
                              <w:spacing w:line="360" w:lineRule="auto"/>
                              <w:rPr>
                                <w:color w:val="66666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666666"/>
                                <w:sz w:val="22"/>
                                <w:szCs w:val="22"/>
                              </w:rPr>
                              <w:t>UNiversity at Buffalo</w:t>
                            </w:r>
                            <w:r w:rsidR="007231AB" w:rsidRPr="007231AB">
                              <w:rPr>
                                <w:color w:val="66666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77054">
                              <w:rPr>
                                <w:color w:val="666666"/>
                                <w:sz w:val="22"/>
                                <w:szCs w:val="22"/>
                              </w:rPr>
                              <w:t>School of Socia</w:t>
                            </w:r>
                            <w:r w:rsidR="004519D0">
                              <w:rPr>
                                <w:color w:val="666666"/>
                                <w:sz w:val="22"/>
                                <w:szCs w:val="22"/>
                              </w:rPr>
                              <w:t xml:space="preserve">l Work </w:t>
                            </w:r>
                            <w:r w:rsidR="007231AB" w:rsidRPr="007231AB">
                              <w:rPr>
                                <w:color w:val="666666"/>
                                <w:sz w:val="22"/>
                                <w:szCs w:val="22"/>
                              </w:rPr>
                              <w:t xml:space="preserve">presents: </w:t>
                            </w:r>
                          </w:p>
                          <w:p w14:paraId="657CC561" w14:textId="1B1F95E2" w:rsidR="00176FB2" w:rsidRPr="00AF0759" w:rsidRDefault="00DB0DED" w:rsidP="00E65904">
                            <w:pPr>
                              <w:pStyle w:val="Title"/>
                              <w:spacing w:after="240"/>
                              <w:rPr>
                                <w:color w:val="005BBB" w:themeColor="text2"/>
                                <w:sz w:val="48"/>
                                <w:szCs w:val="48"/>
                              </w:rPr>
                            </w:pPr>
                            <w:r w:rsidRPr="009A1278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>Costa Rica: UN SDGs, Human Rights &amp; Global Action</w:t>
                            </w:r>
                            <w:r w:rsidR="00F74803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 xml:space="preserve"> (</w:t>
                            </w:r>
                            <w:r w:rsidRPr="00AF0759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 xml:space="preserve">Study </w:t>
                            </w:r>
                            <w:r w:rsidR="00F74803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>A</w:t>
                            </w:r>
                            <w:r w:rsidRPr="00AF0759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>broad</w:t>
                            </w:r>
                            <w:r w:rsidR="00F74803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>,</w:t>
                            </w:r>
                            <w:r w:rsidRPr="00AF0759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 xml:space="preserve"> 3</w:t>
                            </w:r>
                            <w:r w:rsidR="00AF0759" w:rsidRPr="00AF0759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F74803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>C</w:t>
                            </w:r>
                            <w:r w:rsidRPr="00AF0759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>r</w:t>
                            </w:r>
                            <w:r w:rsidR="00490DD6" w:rsidRPr="00AF0759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>edits</w:t>
                            </w:r>
                            <w:r w:rsidR="00F74803">
                              <w:rPr>
                                <w:caps w:val="0"/>
                                <w:color w:val="005BBB" w:themeColor="text2"/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  <w:p w14:paraId="657CC562" w14:textId="0795C882" w:rsidR="00403A03" w:rsidRPr="00724E6A" w:rsidRDefault="0038704A" w:rsidP="00403A03">
                            <w:r>
                              <w:t>The U</w:t>
                            </w:r>
                            <w:r w:rsidR="00EC26CA">
                              <w:t xml:space="preserve">nited </w:t>
                            </w:r>
                            <w:r>
                              <w:t>N</w:t>
                            </w:r>
                            <w:r w:rsidR="00EC26CA">
                              <w:t>ations</w:t>
                            </w:r>
                            <w:r>
                              <w:t xml:space="preserve"> Sustainable Development Goals </w:t>
                            </w:r>
                            <w:r w:rsidR="009A1278">
                              <w:t xml:space="preserve">(SDGs) </w:t>
                            </w:r>
                            <w:r w:rsidR="00D15F92">
                              <w:t xml:space="preserve">address some of the world’s major challenges. </w:t>
                            </w:r>
                            <w:r w:rsidR="00AF44AA">
                              <w:t xml:space="preserve">With Costa Rica as a focus, students will see </w:t>
                            </w:r>
                            <w:r w:rsidR="009A1278">
                              <w:t xml:space="preserve">how the </w:t>
                            </w:r>
                            <w:r w:rsidR="00D50E66">
                              <w:t>SDGs are part of the global language among governments, multilateral organizations, non-governmental organizations (NGOs) and business</w:t>
                            </w:r>
                            <w:r w:rsidR="00F74803">
                              <w:t>es</w:t>
                            </w:r>
                            <w:r w:rsidR="00D50E66">
                              <w:t xml:space="preserve">, and the role social work </w:t>
                            </w:r>
                            <w:r w:rsidR="009A1278">
                              <w:t xml:space="preserve">plays in </w:t>
                            </w:r>
                            <w:r w:rsidR="00D50E66">
                              <w:t>achiev</w:t>
                            </w:r>
                            <w:r w:rsidR="009A1278">
                              <w:t xml:space="preserve">ing </w:t>
                            </w:r>
                            <w:r w:rsidR="00D50E66">
                              <w:t>transformational change</w:t>
                            </w:r>
                            <w:r w:rsidR="00177BC4">
                              <w:t xml:space="preserve">. </w:t>
                            </w:r>
                          </w:p>
                          <w:p w14:paraId="1BFE5F07" w14:textId="3FDFDBEF" w:rsidR="00A7515A" w:rsidRDefault="00507016" w:rsidP="00D1002D">
                            <w:pPr>
                              <w:widowControl w:val="0"/>
                              <w:spacing w:line="288" w:lineRule="auto"/>
                            </w:pPr>
                            <w:r>
                              <w:rPr>
                                <w:b/>
                                <w:color w:val="005BBB"/>
                              </w:rPr>
                              <w:t>REGISTER</w:t>
                            </w:r>
                            <w:r w:rsidR="00724E6A" w:rsidRPr="00724E6A">
                              <w:rPr>
                                <w:b/>
                                <w:color w:val="005BBB"/>
                              </w:rPr>
                              <w:t>:</w:t>
                            </w:r>
                            <w:r w:rsidR="00724E6A" w:rsidRPr="00724E6A">
                              <w:rPr>
                                <w:color w:val="005BBB"/>
                              </w:rPr>
                              <w:t xml:space="preserve"> </w:t>
                            </w:r>
                            <w:r>
                              <w:t xml:space="preserve">Spring </w:t>
                            </w:r>
                            <w:r w:rsidR="00F74803">
                              <w:t>s</w:t>
                            </w:r>
                            <w:r>
                              <w:t xml:space="preserve">emester 2025 </w:t>
                            </w:r>
                          </w:p>
                          <w:p w14:paraId="2A58CBED" w14:textId="68E74945" w:rsidR="00A7515A" w:rsidRDefault="00A7515A" w:rsidP="00D1002D">
                            <w:pPr>
                              <w:widowControl w:val="0"/>
                              <w:spacing w:line="288" w:lineRule="auto"/>
                            </w:pPr>
                            <w:r>
                              <w:rPr>
                                <w:b/>
                                <w:color w:val="005BBB"/>
                              </w:rPr>
                              <w:t>APPLY</w:t>
                            </w:r>
                            <w:r w:rsidR="00D1002D">
                              <w:rPr>
                                <w:b/>
                                <w:color w:val="005BBB"/>
                              </w:rPr>
                              <w:t xml:space="preserve">: </w:t>
                            </w:r>
                            <w:hyperlink r:id="rId11" w:history="1">
                              <w:r w:rsidR="00F74803" w:rsidRPr="00F74803">
                                <w:rPr>
                                  <w:rStyle w:val="Hyperlink"/>
                                  <w:u w:val="none"/>
                                </w:rPr>
                                <w:t>buffalo.edu/educationabroad</w:t>
                              </w:r>
                            </w:hyperlink>
                            <w:r w:rsidR="00D1002D" w:rsidRPr="00F74803">
                              <w:t xml:space="preserve"> </w:t>
                            </w:r>
                            <w:r w:rsidR="00D1002D">
                              <w:t>(</w:t>
                            </w:r>
                            <w:r w:rsidR="00F74803">
                              <w:t>p</w:t>
                            </w:r>
                            <w:r w:rsidR="00D1002D">
                              <w:t xml:space="preserve">rogram </w:t>
                            </w:r>
                            <w:r w:rsidR="00F74803">
                              <w:t>f</w:t>
                            </w:r>
                            <w:r w:rsidR="00D1002D">
                              <w:t xml:space="preserve">ees </w:t>
                            </w:r>
                            <w:r w:rsidR="00F74803">
                              <w:t>a</w:t>
                            </w:r>
                            <w:r w:rsidR="00D1002D">
                              <w:t>pply)</w:t>
                            </w:r>
                          </w:p>
                          <w:p w14:paraId="160A7687" w14:textId="7DCE222F" w:rsidR="00D1002D" w:rsidRDefault="00507016" w:rsidP="00D1002D">
                            <w:pPr>
                              <w:widowControl w:val="0"/>
                              <w:spacing w:line="288" w:lineRule="auto"/>
                            </w:pPr>
                            <w:r>
                              <w:rPr>
                                <w:b/>
                                <w:color w:val="005BBB"/>
                              </w:rPr>
                              <w:t>TRAVEL</w:t>
                            </w:r>
                            <w:r w:rsidR="00724E6A" w:rsidRPr="00724E6A">
                              <w:rPr>
                                <w:b/>
                                <w:color w:val="005BBB"/>
                              </w:rPr>
                              <w:t>:</w:t>
                            </w:r>
                            <w:r w:rsidR="00724E6A" w:rsidRPr="00724E6A">
                              <w:rPr>
                                <w:color w:val="005BBB"/>
                              </w:rPr>
                              <w:t xml:space="preserve"> </w:t>
                            </w:r>
                            <w:r w:rsidR="008326A7">
                              <w:t>March 14-2</w:t>
                            </w:r>
                            <w:r w:rsidR="00BD316B">
                              <w:t>2</w:t>
                            </w:r>
                            <w:r w:rsidR="00724E6A" w:rsidRPr="00724E6A">
                              <w:t xml:space="preserve"> </w:t>
                            </w:r>
                            <w:r w:rsidR="00F0726D">
                              <w:t>(</w:t>
                            </w:r>
                            <w:r w:rsidR="00F74803">
                              <w:t>a</w:t>
                            </w:r>
                            <w:r w:rsidR="00F0726D">
                              <w:t>pproximate)</w:t>
                            </w:r>
                          </w:p>
                          <w:p w14:paraId="657CC564" w14:textId="1839DB20" w:rsidR="0067612E" w:rsidRPr="000F2A8F" w:rsidRDefault="001A7257" w:rsidP="00642E25">
                            <w:pPr>
                              <w:rPr>
                                <w:b/>
                                <w:color w:val="005BBB"/>
                              </w:rPr>
                            </w:pPr>
                            <w:r>
                              <w:t>For more information, e</w:t>
                            </w:r>
                            <w:r w:rsidR="00A04BC3">
                              <w:t xml:space="preserve">mail Dr. </w:t>
                            </w:r>
                            <w:r>
                              <w:t xml:space="preserve">Filomena </w:t>
                            </w:r>
                            <w:r w:rsidR="000F2A8F">
                              <w:t>Critelli</w:t>
                            </w:r>
                            <w:r w:rsidR="00F74803">
                              <w:t xml:space="preserve"> at</w:t>
                            </w:r>
                            <w:r w:rsidR="000F2A8F">
                              <w:t xml:space="preserve"> </w:t>
                            </w:r>
                            <w:hyperlink r:id="rId12" w:history="1">
                              <w:r w:rsidR="000F2A8F" w:rsidRPr="00F74803">
                                <w:rPr>
                                  <w:rStyle w:val="Hyperlink"/>
                                  <w:b/>
                                  <w:u w:val="none"/>
                                </w:rPr>
                                <w:t>fmc8@buffalo.edu</w:t>
                              </w:r>
                            </w:hyperlink>
                            <w:r w:rsidR="00F0726D">
                              <w:rPr>
                                <w:b/>
                                <w:color w:val="005BBB"/>
                              </w:rPr>
                              <w:t xml:space="preserve"> </w:t>
                            </w:r>
                            <w:r w:rsidR="00F74803">
                              <w:t xml:space="preserve">or </w:t>
                            </w:r>
                            <w:r w:rsidR="00F74803">
                              <w:br/>
                              <w:t>D</w:t>
                            </w:r>
                            <w:r w:rsidR="000F2A8F">
                              <w:t xml:space="preserve">r. </w:t>
                            </w:r>
                            <w:r>
                              <w:t xml:space="preserve">Laura </w:t>
                            </w:r>
                            <w:r w:rsidR="000F2A8F">
                              <w:t>Lewis</w:t>
                            </w:r>
                            <w:r w:rsidR="00F74803">
                              <w:t xml:space="preserve"> at</w:t>
                            </w:r>
                            <w:r w:rsidR="000F2A8F">
                              <w:t xml:space="preserve"> </w:t>
                            </w:r>
                            <w:hyperlink r:id="rId13" w:history="1">
                              <w:r w:rsidR="00F74803" w:rsidRPr="00F74803">
                                <w:rPr>
                                  <w:rStyle w:val="Hyperlink"/>
                                  <w:b/>
                                  <w:u w:val="none"/>
                                </w:rPr>
                                <w:t>lalewis@buffalo.edu</w:t>
                              </w:r>
                            </w:hyperlink>
                            <w:r w:rsidR="00F74803">
                              <w:rPr>
                                <w:b/>
                                <w:color w:val="005BBB"/>
                              </w:rPr>
                              <w:t xml:space="preserve"> </w:t>
                            </w:r>
                          </w:p>
                          <w:p w14:paraId="657CC565" w14:textId="77777777" w:rsidR="0067612E" w:rsidRPr="000B2E46" w:rsidRDefault="0067612E" w:rsidP="0067612E">
                            <w:pPr>
                              <w:pStyle w:val="EventDat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CC555" id="Text Box 8" o:spid="_x0000_s1028" type="#_x0000_t202" style="position:absolute;margin-left:91.8pt;margin-top:358.8pt;width:442.45pt;height:282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" filled="f" stroked="f">
                <v:textbox>
                  <w:txbxContent>
                    <w:p w14:paraId="657CC560" w14:textId="17C0EAF9" w:rsidR="007231AB" w:rsidRPr="007231AB" w:rsidRDefault="006E6604" w:rsidP="007231AB">
                      <w:pPr>
                        <w:pStyle w:val="EventDate"/>
                        <w:spacing w:line="360" w:lineRule="auto"/>
                        <w:rPr>
                          <w:color w:val="666666"/>
                          <w:sz w:val="22"/>
                          <w:szCs w:val="22"/>
                        </w:rPr>
                      </w:pPr>
                      <w:r>
                        <w:rPr>
                          <w:color w:val="666666"/>
                          <w:sz w:val="22"/>
                          <w:szCs w:val="22"/>
                        </w:rPr>
                        <w:t>UNiversity at Buffalo</w:t>
                      </w:r>
                      <w:r w:rsidR="007231AB" w:rsidRPr="007231AB">
                        <w:rPr>
                          <w:color w:val="666666"/>
                          <w:sz w:val="22"/>
                          <w:szCs w:val="22"/>
                        </w:rPr>
                        <w:t xml:space="preserve"> </w:t>
                      </w:r>
                      <w:r w:rsidR="00277054">
                        <w:rPr>
                          <w:color w:val="666666"/>
                          <w:sz w:val="22"/>
                          <w:szCs w:val="22"/>
                        </w:rPr>
                        <w:t>School of Socia</w:t>
                      </w:r>
                      <w:r w:rsidR="004519D0">
                        <w:rPr>
                          <w:color w:val="666666"/>
                          <w:sz w:val="22"/>
                          <w:szCs w:val="22"/>
                        </w:rPr>
                        <w:t xml:space="preserve">l Work </w:t>
                      </w:r>
                      <w:r w:rsidR="007231AB" w:rsidRPr="007231AB">
                        <w:rPr>
                          <w:color w:val="666666"/>
                          <w:sz w:val="22"/>
                          <w:szCs w:val="22"/>
                        </w:rPr>
                        <w:t xml:space="preserve">presents: </w:t>
                      </w:r>
                    </w:p>
                    <w:p w14:paraId="657CC561" w14:textId="1B1F95E2" w:rsidR="00176FB2" w:rsidRPr="00AF0759" w:rsidRDefault="00DB0DED" w:rsidP="00E65904">
                      <w:pPr>
                        <w:pStyle w:val="Title"/>
                        <w:spacing w:after="240"/>
                        <w:rPr>
                          <w:color w:val="005BBB" w:themeColor="text2"/>
                          <w:sz w:val="48"/>
                          <w:szCs w:val="48"/>
                        </w:rPr>
                      </w:pPr>
                      <w:r w:rsidRPr="009A1278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>Costa Rica: UN SDGs, Human Rights &amp; Global Action</w:t>
                      </w:r>
                      <w:r w:rsidR="00F74803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 xml:space="preserve"> (</w:t>
                      </w:r>
                      <w:r w:rsidRPr="00AF0759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 xml:space="preserve">Study </w:t>
                      </w:r>
                      <w:r w:rsidR="00F74803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>A</w:t>
                      </w:r>
                      <w:r w:rsidRPr="00AF0759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>broad</w:t>
                      </w:r>
                      <w:r w:rsidR="00F74803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>,</w:t>
                      </w:r>
                      <w:r w:rsidRPr="00AF0759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 xml:space="preserve"> 3</w:t>
                      </w:r>
                      <w:r w:rsidR="00AF0759" w:rsidRPr="00AF0759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 xml:space="preserve"> </w:t>
                      </w:r>
                      <w:r w:rsidR="00F74803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>C</w:t>
                      </w:r>
                      <w:r w:rsidRPr="00AF0759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>r</w:t>
                      </w:r>
                      <w:r w:rsidR="00490DD6" w:rsidRPr="00AF0759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>edits</w:t>
                      </w:r>
                      <w:r w:rsidR="00F74803">
                        <w:rPr>
                          <w:caps w:val="0"/>
                          <w:color w:val="005BBB" w:themeColor="text2"/>
                          <w:sz w:val="48"/>
                          <w:szCs w:val="48"/>
                        </w:rPr>
                        <w:t>)</w:t>
                      </w:r>
                    </w:p>
                    <w:p w14:paraId="657CC562" w14:textId="0795C882" w:rsidR="00403A03" w:rsidRPr="00724E6A" w:rsidRDefault="0038704A" w:rsidP="00403A03">
                      <w:r>
                        <w:t>The U</w:t>
                      </w:r>
                      <w:r w:rsidR="00EC26CA">
                        <w:t xml:space="preserve">nited </w:t>
                      </w:r>
                      <w:r>
                        <w:t>N</w:t>
                      </w:r>
                      <w:r w:rsidR="00EC26CA">
                        <w:t>ations</w:t>
                      </w:r>
                      <w:r>
                        <w:t xml:space="preserve"> Sustainable Development Goals </w:t>
                      </w:r>
                      <w:r w:rsidR="009A1278">
                        <w:t xml:space="preserve">(SDGs) </w:t>
                      </w:r>
                      <w:r w:rsidR="00D15F92">
                        <w:t xml:space="preserve">address some of the world’s major challenges. </w:t>
                      </w:r>
                      <w:r w:rsidR="00AF44AA">
                        <w:t xml:space="preserve">With Costa Rica as a focus, students will see </w:t>
                      </w:r>
                      <w:r w:rsidR="009A1278">
                        <w:t xml:space="preserve">how the </w:t>
                      </w:r>
                      <w:r w:rsidR="00D50E66">
                        <w:t>SDGs are part of the global language among governments, multilateral organizations, non-governmental organizations (NGOs) and business</w:t>
                      </w:r>
                      <w:r w:rsidR="00F74803">
                        <w:t>es</w:t>
                      </w:r>
                      <w:r w:rsidR="00D50E66">
                        <w:t xml:space="preserve">, and the role social work </w:t>
                      </w:r>
                      <w:r w:rsidR="009A1278">
                        <w:t xml:space="preserve">plays in </w:t>
                      </w:r>
                      <w:r w:rsidR="00D50E66">
                        <w:t>achiev</w:t>
                      </w:r>
                      <w:r w:rsidR="009A1278">
                        <w:t xml:space="preserve">ing </w:t>
                      </w:r>
                      <w:r w:rsidR="00D50E66">
                        <w:t>transformational change</w:t>
                      </w:r>
                      <w:r w:rsidR="00177BC4">
                        <w:t xml:space="preserve">. </w:t>
                      </w:r>
                    </w:p>
                    <w:p w14:paraId="1BFE5F07" w14:textId="3FDFDBEF" w:rsidR="00A7515A" w:rsidRDefault="00507016" w:rsidP="00D1002D">
                      <w:pPr>
                        <w:widowControl w:val="0"/>
                        <w:spacing w:line="288" w:lineRule="auto"/>
                      </w:pPr>
                      <w:r>
                        <w:rPr>
                          <w:b/>
                          <w:color w:val="005BBB"/>
                        </w:rPr>
                        <w:t>REGISTER</w:t>
                      </w:r>
                      <w:r w:rsidR="00724E6A" w:rsidRPr="00724E6A">
                        <w:rPr>
                          <w:b/>
                          <w:color w:val="005BBB"/>
                        </w:rPr>
                        <w:t>:</w:t>
                      </w:r>
                      <w:r w:rsidR="00724E6A" w:rsidRPr="00724E6A">
                        <w:rPr>
                          <w:color w:val="005BBB"/>
                        </w:rPr>
                        <w:t xml:space="preserve"> </w:t>
                      </w:r>
                      <w:r>
                        <w:t xml:space="preserve">Spring </w:t>
                      </w:r>
                      <w:r w:rsidR="00F74803">
                        <w:t>s</w:t>
                      </w:r>
                      <w:r>
                        <w:t xml:space="preserve">emester 2025 </w:t>
                      </w:r>
                    </w:p>
                    <w:p w14:paraId="2A58CBED" w14:textId="68E74945" w:rsidR="00A7515A" w:rsidRDefault="00A7515A" w:rsidP="00D1002D">
                      <w:pPr>
                        <w:widowControl w:val="0"/>
                        <w:spacing w:line="288" w:lineRule="auto"/>
                      </w:pPr>
                      <w:r>
                        <w:rPr>
                          <w:b/>
                          <w:color w:val="005BBB"/>
                        </w:rPr>
                        <w:t>APPLY</w:t>
                      </w:r>
                      <w:r w:rsidR="00D1002D">
                        <w:rPr>
                          <w:b/>
                          <w:color w:val="005BBB"/>
                        </w:rPr>
                        <w:t xml:space="preserve">: </w:t>
                      </w:r>
                      <w:hyperlink r:id="rId14" w:history="1">
                        <w:r w:rsidR="00F74803" w:rsidRPr="00F74803">
                          <w:rPr>
                            <w:rStyle w:val="Hyperlink"/>
                            <w:u w:val="none"/>
                          </w:rPr>
                          <w:t>buffalo.edu/educationabroad</w:t>
                        </w:r>
                      </w:hyperlink>
                      <w:r w:rsidR="00D1002D" w:rsidRPr="00F74803">
                        <w:t xml:space="preserve"> </w:t>
                      </w:r>
                      <w:r w:rsidR="00D1002D">
                        <w:t>(</w:t>
                      </w:r>
                      <w:r w:rsidR="00F74803">
                        <w:t>p</w:t>
                      </w:r>
                      <w:r w:rsidR="00D1002D">
                        <w:t xml:space="preserve">rogram </w:t>
                      </w:r>
                      <w:r w:rsidR="00F74803">
                        <w:t>f</w:t>
                      </w:r>
                      <w:r w:rsidR="00D1002D">
                        <w:t xml:space="preserve">ees </w:t>
                      </w:r>
                      <w:r w:rsidR="00F74803">
                        <w:t>a</w:t>
                      </w:r>
                      <w:r w:rsidR="00D1002D">
                        <w:t>pply)</w:t>
                      </w:r>
                    </w:p>
                    <w:p w14:paraId="160A7687" w14:textId="7DCE222F" w:rsidR="00D1002D" w:rsidRDefault="00507016" w:rsidP="00D1002D">
                      <w:pPr>
                        <w:widowControl w:val="0"/>
                        <w:spacing w:line="288" w:lineRule="auto"/>
                      </w:pPr>
                      <w:r>
                        <w:rPr>
                          <w:b/>
                          <w:color w:val="005BBB"/>
                        </w:rPr>
                        <w:t>TRAVEL</w:t>
                      </w:r>
                      <w:r w:rsidR="00724E6A" w:rsidRPr="00724E6A">
                        <w:rPr>
                          <w:b/>
                          <w:color w:val="005BBB"/>
                        </w:rPr>
                        <w:t>:</w:t>
                      </w:r>
                      <w:r w:rsidR="00724E6A" w:rsidRPr="00724E6A">
                        <w:rPr>
                          <w:color w:val="005BBB"/>
                        </w:rPr>
                        <w:t xml:space="preserve"> </w:t>
                      </w:r>
                      <w:r w:rsidR="008326A7">
                        <w:t>March 14-2</w:t>
                      </w:r>
                      <w:r w:rsidR="00BD316B">
                        <w:t>2</w:t>
                      </w:r>
                      <w:r w:rsidR="00724E6A" w:rsidRPr="00724E6A">
                        <w:t xml:space="preserve"> </w:t>
                      </w:r>
                      <w:r w:rsidR="00F0726D">
                        <w:t>(</w:t>
                      </w:r>
                      <w:r w:rsidR="00F74803">
                        <w:t>a</w:t>
                      </w:r>
                      <w:r w:rsidR="00F0726D">
                        <w:t>pproximate)</w:t>
                      </w:r>
                    </w:p>
                    <w:p w14:paraId="657CC564" w14:textId="1839DB20" w:rsidR="0067612E" w:rsidRPr="000F2A8F" w:rsidRDefault="001A7257" w:rsidP="00642E25">
                      <w:pPr>
                        <w:rPr>
                          <w:b/>
                          <w:color w:val="005BBB"/>
                        </w:rPr>
                      </w:pPr>
                      <w:r>
                        <w:t>For more information, e</w:t>
                      </w:r>
                      <w:r w:rsidR="00A04BC3">
                        <w:t xml:space="preserve">mail Dr. </w:t>
                      </w:r>
                      <w:r>
                        <w:t xml:space="preserve">Filomena </w:t>
                      </w:r>
                      <w:r w:rsidR="000F2A8F">
                        <w:t>Critelli</w:t>
                      </w:r>
                      <w:r w:rsidR="00F74803">
                        <w:t xml:space="preserve"> at</w:t>
                      </w:r>
                      <w:r w:rsidR="000F2A8F">
                        <w:t xml:space="preserve"> </w:t>
                      </w:r>
                      <w:hyperlink r:id="rId15" w:history="1">
                        <w:r w:rsidR="000F2A8F" w:rsidRPr="00F74803">
                          <w:rPr>
                            <w:rStyle w:val="Hyperlink"/>
                            <w:b/>
                            <w:u w:val="none"/>
                          </w:rPr>
                          <w:t>fmc8@buffalo.edu</w:t>
                        </w:r>
                      </w:hyperlink>
                      <w:r w:rsidR="00F0726D">
                        <w:rPr>
                          <w:b/>
                          <w:color w:val="005BBB"/>
                        </w:rPr>
                        <w:t xml:space="preserve"> </w:t>
                      </w:r>
                      <w:r w:rsidR="00F74803">
                        <w:t xml:space="preserve">or </w:t>
                      </w:r>
                      <w:r w:rsidR="00F74803">
                        <w:br/>
                        <w:t>D</w:t>
                      </w:r>
                      <w:r w:rsidR="000F2A8F">
                        <w:t xml:space="preserve">r. </w:t>
                      </w:r>
                      <w:r>
                        <w:t xml:space="preserve">Laura </w:t>
                      </w:r>
                      <w:r w:rsidR="000F2A8F">
                        <w:t>Lewis</w:t>
                      </w:r>
                      <w:r w:rsidR="00F74803">
                        <w:t xml:space="preserve"> at</w:t>
                      </w:r>
                      <w:r w:rsidR="000F2A8F">
                        <w:t xml:space="preserve"> </w:t>
                      </w:r>
                      <w:hyperlink r:id="rId16" w:history="1">
                        <w:r w:rsidR="00F74803" w:rsidRPr="00F74803">
                          <w:rPr>
                            <w:rStyle w:val="Hyperlink"/>
                            <w:b/>
                            <w:u w:val="none"/>
                          </w:rPr>
                          <w:t>lalewis@buffalo.edu</w:t>
                        </w:r>
                      </w:hyperlink>
                      <w:r w:rsidR="00F74803">
                        <w:rPr>
                          <w:b/>
                          <w:color w:val="005BBB"/>
                        </w:rPr>
                        <w:t xml:space="preserve"> </w:t>
                      </w:r>
                    </w:p>
                    <w:p w14:paraId="657CC565" w14:textId="77777777" w:rsidR="0067612E" w:rsidRPr="000B2E46" w:rsidRDefault="0067612E" w:rsidP="0067612E">
                      <w:pPr>
                        <w:pStyle w:val="EventDate"/>
                      </w:pP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  <w:r w:rsidR="00E65904">
        <w:rPr>
          <w:noProof/>
        </w:rPr>
        <w:drawing>
          <wp:anchor distT="0" distB="0" distL="114300" distR="114300" simplePos="0" relativeHeight="251669504" behindDoc="0" locked="1" layoutInCell="1" allowOverlap="1" wp14:anchorId="657CC557" wp14:editId="657CC558">
            <wp:simplePos x="0" y="0"/>
            <wp:positionH relativeFrom="column">
              <wp:posOffset>325120</wp:posOffset>
            </wp:positionH>
            <wp:positionV relativeFrom="paragraph">
              <wp:posOffset>140335</wp:posOffset>
            </wp:positionV>
            <wp:extent cx="3281045" cy="478790"/>
            <wp:effectExtent l="0" t="0" r="0" b="0"/>
            <wp:wrapNone/>
            <wp:docPr id="16" name="Picture 16" descr="University at Buffalo School of Social Work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UB_Horizontal_SUNY.png"/>
                    <pic:cNvPicPr/>
                  </pic:nvPicPr>
                  <pic:blipFill>
                    <a:blip r:embed="rId1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04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57BF" w:rsidSect="00394A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AC57B7" w14:textId="77777777" w:rsidR="00B15139" w:rsidRDefault="00B15139" w:rsidP="00B21E59">
      <w:pPr>
        <w:spacing w:after="0" w:line="240" w:lineRule="auto"/>
      </w:pPr>
      <w:r>
        <w:separator/>
      </w:r>
    </w:p>
  </w:endnote>
  <w:endnote w:type="continuationSeparator" w:id="0">
    <w:p w14:paraId="182F1793" w14:textId="77777777" w:rsidR="00B15139" w:rsidRDefault="00B15139" w:rsidP="00B2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A68738" w14:textId="77777777" w:rsidR="00B15139" w:rsidRDefault="00B15139" w:rsidP="00B21E59">
      <w:pPr>
        <w:spacing w:after="0" w:line="240" w:lineRule="auto"/>
      </w:pPr>
      <w:r>
        <w:separator/>
      </w:r>
    </w:p>
  </w:footnote>
  <w:footnote w:type="continuationSeparator" w:id="0">
    <w:p w14:paraId="4E5410D2" w14:textId="77777777" w:rsidR="00B15139" w:rsidRDefault="00B15139" w:rsidP="00B21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27E848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3DEC3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55A65B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22FC7A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9D44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105610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A3AACF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0302F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768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C8A95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101C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D2B5378"/>
    <w:multiLevelType w:val="hybridMultilevel"/>
    <w:tmpl w:val="3530DAD2"/>
    <w:lvl w:ilvl="0" w:tplc="2C401B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883359"/>
    <w:multiLevelType w:val="hybridMultilevel"/>
    <w:tmpl w:val="54A49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1298274">
    <w:abstractNumId w:val="12"/>
  </w:num>
  <w:num w:numId="2" w16cid:durableId="701825203">
    <w:abstractNumId w:val="11"/>
  </w:num>
  <w:num w:numId="3" w16cid:durableId="2016565501">
    <w:abstractNumId w:val="0"/>
  </w:num>
  <w:num w:numId="4" w16cid:durableId="1911647886">
    <w:abstractNumId w:val="1"/>
  </w:num>
  <w:num w:numId="5" w16cid:durableId="1459494999">
    <w:abstractNumId w:val="2"/>
  </w:num>
  <w:num w:numId="6" w16cid:durableId="2022393522">
    <w:abstractNumId w:val="3"/>
  </w:num>
  <w:num w:numId="7" w16cid:durableId="1150050490">
    <w:abstractNumId w:val="4"/>
  </w:num>
  <w:num w:numId="8" w16cid:durableId="2139101724">
    <w:abstractNumId w:val="9"/>
  </w:num>
  <w:num w:numId="9" w16cid:durableId="654993441">
    <w:abstractNumId w:val="5"/>
  </w:num>
  <w:num w:numId="10" w16cid:durableId="1759324068">
    <w:abstractNumId w:val="6"/>
  </w:num>
  <w:num w:numId="11" w16cid:durableId="1725828332">
    <w:abstractNumId w:val="7"/>
  </w:num>
  <w:num w:numId="12" w16cid:durableId="56169969">
    <w:abstractNumId w:val="8"/>
  </w:num>
  <w:num w:numId="13" w16cid:durableId="15565076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"/>
  <w:drawingGridVerticalSpacing w:val="1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e0NDK3sDA1NTQxtTRU0lEKTi0uzszPAykwqgUA6cStuiwAAAA="/>
  </w:docVars>
  <w:rsids>
    <w:rsidRoot w:val="006E091C"/>
    <w:rsid w:val="000153CA"/>
    <w:rsid w:val="00021AB6"/>
    <w:rsid w:val="000266BE"/>
    <w:rsid w:val="0005564B"/>
    <w:rsid w:val="0006238D"/>
    <w:rsid w:val="00065038"/>
    <w:rsid w:val="000859BB"/>
    <w:rsid w:val="00097054"/>
    <w:rsid w:val="000A7052"/>
    <w:rsid w:val="000B2A0C"/>
    <w:rsid w:val="000B2E46"/>
    <w:rsid w:val="000F2A8F"/>
    <w:rsid w:val="001235A1"/>
    <w:rsid w:val="00124E32"/>
    <w:rsid w:val="00176FB2"/>
    <w:rsid w:val="00177BC4"/>
    <w:rsid w:val="001A7257"/>
    <w:rsid w:val="001C43B9"/>
    <w:rsid w:val="001D5E37"/>
    <w:rsid w:val="001E58EF"/>
    <w:rsid w:val="00210E89"/>
    <w:rsid w:val="00225881"/>
    <w:rsid w:val="00230427"/>
    <w:rsid w:val="00250910"/>
    <w:rsid w:val="0025240C"/>
    <w:rsid w:val="0025480F"/>
    <w:rsid w:val="00260DF8"/>
    <w:rsid w:val="00261941"/>
    <w:rsid w:val="00277054"/>
    <w:rsid w:val="002D5AD9"/>
    <w:rsid w:val="002D6C7E"/>
    <w:rsid w:val="00380DD2"/>
    <w:rsid w:val="0038704A"/>
    <w:rsid w:val="00387ACA"/>
    <w:rsid w:val="00394A78"/>
    <w:rsid w:val="003A1B70"/>
    <w:rsid w:val="003A65B4"/>
    <w:rsid w:val="003D2754"/>
    <w:rsid w:val="003E0FBD"/>
    <w:rsid w:val="00403A03"/>
    <w:rsid w:val="00417842"/>
    <w:rsid w:val="0043380B"/>
    <w:rsid w:val="004519D0"/>
    <w:rsid w:val="00465856"/>
    <w:rsid w:val="00472CD6"/>
    <w:rsid w:val="00482547"/>
    <w:rsid w:val="00490DD6"/>
    <w:rsid w:val="004B2A7F"/>
    <w:rsid w:val="004B3DBC"/>
    <w:rsid w:val="00507016"/>
    <w:rsid w:val="005252D5"/>
    <w:rsid w:val="005566C7"/>
    <w:rsid w:val="0056379A"/>
    <w:rsid w:val="005B7B90"/>
    <w:rsid w:val="005D179B"/>
    <w:rsid w:val="005F76C5"/>
    <w:rsid w:val="00602C26"/>
    <w:rsid w:val="00612369"/>
    <w:rsid w:val="00624333"/>
    <w:rsid w:val="00624B9C"/>
    <w:rsid w:val="00640868"/>
    <w:rsid w:val="00642E25"/>
    <w:rsid w:val="00644680"/>
    <w:rsid w:val="0065219F"/>
    <w:rsid w:val="006754D3"/>
    <w:rsid w:val="0067612E"/>
    <w:rsid w:val="006847F7"/>
    <w:rsid w:val="006C09A0"/>
    <w:rsid w:val="006E091C"/>
    <w:rsid w:val="006E6604"/>
    <w:rsid w:val="00711712"/>
    <w:rsid w:val="007231AB"/>
    <w:rsid w:val="00724E6A"/>
    <w:rsid w:val="00726BAD"/>
    <w:rsid w:val="00734C81"/>
    <w:rsid w:val="00744005"/>
    <w:rsid w:val="00793D45"/>
    <w:rsid w:val="007C694F"/>
    <w:rsid w:val="007D5946"/>
    <w:rsid w:val="007E1A02"/>
    <w:rsid w:val="007E4734"/>
    <w:rsid w:val="007E6E63"/>
    <w:rsid w:val="008200DD"/>
    <w:rsid w:val="00821D04"/>
    <w:rsid w:val="008326A7"/>
    <w:rsid w:val="00871295"/>
    <w:rsid w:val="008D6D2D"/>
    <w:rsid w:val="009355C1"/>
    <w:rsid w:val="00951FEE"/>
    <w:rsid w:val="00973F6C"/>
    <w:rsid w:val="009A1278"/>
    <w:rsid w:val="009F27F2"/>
    <w:rsid w:val="00A04BC3"/>
    <w:rsid w:val="00A05AA2"/>
    <w:rsid w:val="00A66E8C"/>
    <w:rsid w:val="00A7515A"/>
    <w:rsid w:val="00A80D59"/>
    <w:rsid w:val="00A81DEA"/>
    <w:rsid w:val="00A9575A"/>
    <w:rsid w:val="00AB6B96"/>
    <w:rsid w:val="00AF0759"/>
    <w:rsid w:val="00AF44AA"/>
    <w:rsid w:val="00B01A58"/>
    <w:rsid w:val="00B05DFD"/>
    <w:rsid w:val="00B15139"/>
    <w:rsid w:val="00B219C1"/>
    <w:rsid w:val="00B21E59"/>
    <w:rsid w:val="00B63E08"/>
    <w:rsid w:val="00B81119"/>
    <w:rsid w:val="00BB6257"/>
    <w:rsid w:val="00BD316B"/>
    <w:rsid w:val="00BD7576"/>
    <w:rsid w:val="00C460D0"/>
    <w:rsid w:val="00C60A79"/>
    <w:rsid w:val="00CA3ED1"/>
    <w:rsid w:val="00CB5A37"/>
    <w:rsid w:val="00CC60B5"/>
    <w:rsid w:val="00D1002D"/>
    <w:rsid w:val="00D157BF"/>
    <w:rsid w:val="00D15F92"/>
    <w:rsid w:val="00D45F3A"/>
    <w:rsid w:val="00D50E66"/>
    <w:rsid w:val="00D547D5"/>
    <w:rsid w:val="00D66CAB"/>
    <w:rsid w:val="00DB0DED"/>
    <w:rsid w:val="00DE1BD3"/>
    <w:rsid w:val="00E01AD1"/>
    <w:rsid w:val="00E255AB"/>
    <w:rsid w:val="00E65904"/>
    <w:rsid w:val="00E667A9"/>
    <w:rsid w:val="00E83677"/>
    <w:rsid w:val="00EC26CA"/>
    <w:rsid w:val="00EC52A0"/>
    <w:rsid w:val="00EC7527"/>
    <w:rsid w:val="00ED6335"/>
    <w:rsid w:val="00EF384D"/>
    <w:rsid w:val="00EF3C3A"/>
    <w:rsid w:val="00F0726D"/>
    <w:rsid w:val="00F24E21"/>
    <w:rsid w:val="00F63584"/>
    <w:rsid w:val="00F74803"/>
    <w:rsid w:val="00FD2719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CC53E"/>
  <w14:defaultImageDpi w14:val="32767"/>
  <w15:chartTrackingRefBased/>
  <w15:docId w15:val="{36664656-F959-45F6-B0F1-CA4B8ED27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A03"/>
    <w:pPr>
      <w:spacing w:after="120" w:line="312" w:lineRule="auto"/>
    </w:pPr>
    <w:rPr>
      <w:color w:val="666666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57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CB381F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umnHeading">
    <w:name w:val="Column Heading"/>
    <w:basedOn w:val="Normal"/>
    <w:qFormat/>
    <w:rsid w:val="00250910"/>
    <w:pPr>
      <w:spacing w:after="240"/>
    </w:pPr>
    <w:rPr>
      <w:b/>
      <w:caps/>
      <w:color w:val="FFFFFF" w:themeColor="background1"/>
      <w:sz w:val="32"/>
    </w:rPr>
  </w:style>
  <w:style w:type="paragraph" w:customStyle="1" w:styleId="ColumnHeading2">
    <w:name w:val="Column Heading 2"/>
    <w:qFormat/>
    <w:rsid w:val="00250910"/>
    <w:pPr>
      <w:spacing w:before="120"/>
    </w:pPr>
    <w:rPr>
      <w:color w:val="FFFFFF" w:themeColor="background1"/>
      <w:sz w:val="22"/>
    </w:rPr>
  </w:style>
  <w:style w:type="paragraph" w:customStyle="1" w:styleId="Style1">
    <w:name w:val="Style1"/>
    <w:basedOn w:val="ColumnHeading2"/>
    <w:qFormat/>
    <w:rsid w:val="001235A1"/>
  </w:style>
  <w:style w:type="character" w:customStyle="1" w:styleId="Heading1Char">
    <w:name w:val="Heading 1 Char"/>
    <w:basedOn w:val="DefaultParagraphFont"/>
    <w:link w:val="Heading1"/>
    <w:uiPriority w:val="9"/>
    <w:rsid w:val="00D157BF"/>
    <w:rPr>
      <w:rFonts w:asciiTheme="majorHAnsi" w:eastAsiaTheme="majorEastAsia" w:hAnsiTheme="majorHAnsi" w:cstheme="majorBidi"/>
      <w:color w:val="CB381F" w:themeColor="accent1" w:themeShade="BF"/>
      <w:sz w:val="32"/>
      <w:szCs w:val="32"/>
    </w:rPr>
  </w:style>
  <w:style w:type="paragraph" w:styleId="Title">
    <w:name w:val="Title"/>
    <w:aliases w:val="Event Title"/>
    <w:basedOn w:val="Normal"/>
    <w:next w:val="Normal"/>
    <w:link w:val="TitleChar"/>
    <w:uiPriority w:val="10"/>
    <w:qFormat/>
    <w:rsid w:val="0067612E"/>
    <w:pPr>
      <w:framePr w:hSpace="144" w:vSpace="475" w:wrap="around" w:vAnchor="page" w:hAnchor="text" w:y="1"/>
      <w:spacing w:line="204" w:lineRule="auto"/>
      <w:contextualSpacing/>
    </w:pPr>
    <w:rPr>
      <w:rFonts w:eastAsiaTheme="majorEastAsia" w:cstheme="majorBidi"/>
      <w:caps/>
      <w:color w:val="005BBB"/>
      <w:kern w:val="22"/>
      <w:sz w:val="80"/>
      <w:szCs w:val="56"/>
    </w:rPr>
  </w:style>
  <w:style w:type="character" w:customStyle="1" w:styleId="TitleChar">
    <w:name w:val="Title Char"/>
    <w:aliases w:val="Event Title Char"/>
    <w:basedOn w:val="DefaultParagraphFont"/>
    <w:link w:val="Title"/>
    <w:uiPriority w:val="10"/>
    <w:rsid w:val="0067612E"/>
    <w:rPr>
      <w:rFonts w:eastAsiaTheme="majorEastAsia" w:cstheme="majorBidi"/>
      <w:caps/>
      <w:color w:val="005BBB"/>
      <w:kern w:val="22"/>
      <w:sz w:val="80"/>
      <w:szCs w:val="56"/>
    </w:rPr>
  </w:style>
  <w:style w:type="paragraph" w:customStyle="1" w:styleId="EventDate">
    <w:name w:val="Event Date"/>
    <w:qFormat/>
    <w:rsid w:val="0067612E"/>
    <w:rPr>
      <w:rFonts w:eastAsiaTheme="majorEastAsia" w:cstheme="majorBidi"/>
      <w:b/>
      <w:caps/>
      <w:color w:val="005BBB"/>
      <w:kern w:val="22"/>
      <w:sz w:val="28"/>
      <w:szCs w:val="56"/>
    </w:rPr>
  </w:style>
  <w:style w:type="paragraph" w:customStyle="1" w:styleId="Rule">
    <w:name w:val="Rule"/>
    <w:basedOn w:val="ColumnHeading2"/>
    <w:qFormat/>
    <w:rsid w:val="00210E89"/>
    <w:pPr>
      <w:spacing w:after="120"/>
    </w:pPr>
    <w:rPr>
      <w:spacing w:val="-14"/>
      <w:kern w:val="32"/>
      <w:sz w:val="20"/>
      <w:szCs w:val="22"/>
    </w:rPr>
  </w:style>
  <w:style w:type="character" w:styleId="Hyperlink">
    <w:name w:val="Hyperlink"/>
    <w:basedOn w:val="DefaultParagraphFont"/>
    <w:uiPriority w:val="99"/>
    <w:unhideWhenUsed/>
    <w:rsid w:val="00230427"/>
    <w:rPr>
      <w:color w:val="005BBB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1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E59"/>
    <w:rPr>
      <w:color w:val="666666"/>
    </w:rPr>
  </w:style>
  <w:style w:type="paragraph" w:styleId="Footer">
    <w:name w:val="footer"/>
    <w:basedOn w:val="Normal"/>
    <w:link w:val="FooterChar"/>
    <w:uiPriority w:val="99"/>
    <w:unhideWhenUsed/>
    <w:rsid w:val="00B21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E59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F0726D"/>
    <w:rPr>
      <w:color w:val="605E5C"/>
      <w:shd w:val="clear" w:color="auto" w:fill="E1DFDD"/>
    </w:rPr>
  </w:style>
  <w:style w:type="character" w:customStyle="1" w:styleId="contentitemtitle1">
    <w:name w:val="contentitemtitle1"/>
    <w:uiPriority w:val="99"/>
    <w:rsid w:val="00DB0D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5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lalewis@buffalo.ed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mc8@buffalo.edu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mailto:lalewis@buffalo.ed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uffalo.edu/educationabro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fmc8@buffalo.edu" TargetMode="Externa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buffalo.edu/educationabroa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jwatson\Box\U\SSW\Dean\branding%202016\flyer%20event-course\Flyer%20Template%20-%20Option%201%20(Brand%20Extension_sub-brand).dotx" TargetMode="External"/></Relationships>
</file>

<file path=word/theme/theme1.xml><?xml version="1.0" encoding="utf-8"?>
<a:theme xmlns:a="http://schemas.openxmlformats.org/drawingml/2006/main" name="Office Theme">
  <a:themeElements>
    <a:clrScheme name="UB - Brand Colors">
      <a:dk1>
        <a:srgbClr val="666666"/>
      </a:dk1>
      <a:lt1>
        <a:srgbClr val="FFFFFF"/>
      </a:lt1>
      <a:dk2>
        <a:srgbClr val="005BBB"/>
      </a:dk2>
      <a:lt2>
        <a:srgbClr val="E4E4E4"/>
      </a:lt2>
      <a:accent1>
        <a:srgbClr val="E56A54"/>
      </a:accent1>
      <a:accent2>
        <a:srgbClr val="2F9FD0"/>
      </a:accent2>
      <a:accent3>
        <a:srgbClr val="00A69C"/>
      </a:accent3>
      <a:accent4>
        <a:srgbClr val="006570"/>
      </a:accent4>
      <a:accent5>
        <a:srgbClr val="005BBB"/>
      </a:accent5>
      <a:accent6>
        <a:srgbClr val="666666"/>
      </a:accent6>
      <a:hlink>
        <a:srgbClr val="005BBB"/>
      </a:hlink>
      <a:folHlink>
        <a:srgbClr val="E56A54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7D662B4-F230-4E7B-9A16-BDE085F55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Flyer Template - Option 1 (Brand Extension_sub-brand)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 Template 1</vt:lpstr>
    </vt:vector>
  </TitlesOfParts>
  <Manager/>
  <Company>University at Buffalo</Company>
  <LinksUpToDate>false</LinksUpToDate>
  <CharactersWithSpaces>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 Template 1</dc:title>
  <dc:subject>School of Social Work event information</dc:subject>
  <dc:creator>University at Buffalo School of Social Wor</dc:creator>
  <cp:keywords>template, event, participate</cp:keywords>
  <dc:description/>
  <cp:lastModifiedBy>Laura Lewis</cp:lastModifiedBy>
  <cp:revision>2</cp:revision>
  <cp:lastPrinted>2018-07-02T19:22:00Z</cp:lastPrinted>
  <dcterms:created xsi:type="dcterms:W3CDTF">2024-08-04T15:56:00Z</dcterms:created>
  <dcterms:modified xsi:type="dcterms:W3CDTF">2024-08-04T15:56:00Z</dcterms:modified>
  <cp:category>events, calendar, activities</cp:category>
</cp:coreProperties>
</file>